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3E2B8" w14:textId="77777777" w:rsidR="0057299E" w:rsidRDefault="0057299E" w:rsidP="00990BA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5622B12D" w14:textId="77777777" w:rsidR="0057299E" w:rsidRDefault="0057299E" w:rsidP="00990BA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2658D7DD" w14:textId="77777777" w:rsidR="0057299E" w:rsidRDefault="0057299E" w:rsidP="00990BA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224F2E3F" w14:textId="52ADDC3C" w:rsidR="00B94E43" w:rsidRPr="001C587C" w:rsidRDefault="00B94E43" w:rsidP="00990BA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72E6D039" w14:textId="1BCF002A" w:rsidR="00B94E43" w:rsidRDefault="00B94E43" w:rsidP="0099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45FCA2" w14:textId="6AF9C796" w:rsidR="00B94E43" w:rsidRDefault="00B94E43" w:rsidP="0099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6AC5B3" w14:textId="1A2F0F6A" w:rsidR="00B94E43" w:rsidRDefault="00B94E43" w:rsidP="0099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A6F0F81" w14:textId="31B291F8" w:rsidR="00B94E43" w:rsidRDefault="00B94E43" w:rsidP="0099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0614AB0" w14:textId="6E14B2F0" w:rsidR="001C587C" w:rsidRPr="00D62CC3" w:rsidRDefault="00D62CC3" w:rsidP="00B94E4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1F497D" w:themeColor="text2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color w:val="1F497D" w:themeColor="text2"/>
          <w:sz w:val="44"/>
          <w:szCs w:val="44"/>
        </w:rPr>
        <w:t>Классный час</w:t>
      </w:r>
    </w:p>
    <w:p w14:paraId="5FC13989" w14:textId="0E20E0C8" w:rsidR="00B94E43" w:rsidRPr="001C587C" w:rsidRDefault="00B94E43" w:rsidP="00B94E4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1F497D" w:themeColor="text2"/>
          <w:sz w:val="44"/>
          <w:szCs w:val="44"/>
        </w:rPr>
      </w:pPr>
      <w:r w:rsidRPr="001C587C">
        <w:rPr>
          <w:rFonts w:ascii="Times New Roman" w:hAnsi="Times New Roman"/>
          <w:b/>
          <w:bCs/>
          <w:i/>
          <w:iCs/>
          <w:color w:val="1F497D" w:themeColor="text2"/>
          <w:sz w:val="44"/>
          <w:szCs w:val="44"/>
        </w:rPr>
        <w:t>«</w:t>
      </w:r>
      <w:r w:rsidR="00D62CC3">
        <w:rPr>
          <w:rFonts w:ascii="Times New Roman" w:hAnsi="Times New Roman"/>
          <w:b/>
          <w:bCs/>
          <w:i/>
          <w:iCs/>
          <w:color w:val="1F497D" w:themeColor="text2"/>
          <w:sz w:val="44"/>
          <w:szCs w:val="44"/>
        </w:rPr>
        <w:t>Милосердие зеркало души</w:t>
      </w:r>
      <w:r w:rsidRPr="001C587C">
        <w:rPr>
          <w:rFonts w:ascii="Times New Roman" w:hAnsi="Times New Roman"/>
          <w:b/>
          <w:bCs/>
          <w:i/>
          <w:iCs/>
          <w:color w:val="1F497D" w:themeColor="text2"/>
          <w:sz w:val="44"/>
          <w:szCs w:val="44"/>
        </w:rPr>
        <w:t>».</w:t>
      </w:r>
    </w:p>
    <w:p w14:paraId="1BA26940" w14:textId="40AC853B" w:rsidR="00E27D18" w:rsidRDefault="00E27D18" w:rsidP="00B94E4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14:paraId="357FFF20" w14:textId="77777777" w:rsidR="00E27D18" w:rsidRPr="00990BA6" w:rsidRDefault="00E27D18" w:rsidP="00B94E4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14:paraId="0184DDB5" w14:textId="6CBF8911" w:rsidR="00165819" w:rsidRPr="00165819" w:rsidRDefault="00E27D18" w:rsidP="00165819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>
        <w:rPr>
          <w:noProof/>
        </w:rPr>
        <w:drawing>
          <wp:inline distT="0" distB="0" distL="0" distR="0" wp14:anchorId="5A3BBE10" wp14:editId="7DC94C15">
            <wp:extent cx="5904865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1BF7" w14:textId="77777777" w:rsidR="00165819" w:rsidRDefault="00165819" w:rsidP="00165819">
      <w:pPr>
        <w:rPr>
          <w:rFonts w:ascii="Times New Roman" w:hAnsi="Times New Roman"/>
        </w:rPr>
      </w:pPr>
    </w:p>
    <w:p w14:paraId="509F9F9F" w14:textId="77777777" w:rsidR="001C587C" w:rsidRPr="001C587C" w:rsidRDefault="001C587C" w:rsidP="001C587C">
      <w:pPr>
        <w:spacing w:after="0" w:line="240" w:lineRule="auto"/>
        <w:ind w:firstLine="397"/>
        <w:rPr>
          <w:rFonts w:ascii="Times New Roman" w:hAnsi="Times New Roman"/>
          <w:b/>
          <w:color w:val="FF0000"/>
          <w:sz w:val="28"/>
          <w:szCs w:val="28"/>
          <w:lang w:val="kk-KZ" w:bidi="en-US"/>
        </w:rPr>
      </w:pPr>
      <w:r w:rsidRPr="001C587C">
        <w:rPr>
          <w:rFonts w:ascii="Times New Roman" w:hAnsi="Times New Roman"/>
          <w:b/>
          <w:color w:val="FF0000"/>
          <w:sz w:val="28"/>
          <w:szCs w:val="28"/>
          <w:lang w:val="kk-KZ" w:bidi="en-US"/>
        </w:rPr>
        <w:t>Тәрбиеші:</w:t>
      </w:r>
    </w:p>
    <w:p w14:paraId="16BB6B5C" w14:textId="76D6F6F8" w:rsidR="001C587C" w:rsidRPr="001C587C" w:rsidRDefault="001C587C" w:rsidP="001C587C">
      <w:pPr>
        <w:spacing w:after="0" w:line="240" w:lineRule="auto"/>
        <w:ind w:firstLine="397"/>
        <w:rPr>
          <w:rFonts w:ascii="Times New Roman" w:hAnsi="Times New Roman"/>
          <w:color w:val="FF0000"/>
          <w:sz w:val="28"/>
          <w:szCs w:val="28"/>
          <w:lang w:val="kk-KZ" w:bidi="en-US"/>
        </w:rPr>
      </w:pPr>
      <w:r w:rsidRPr="001C587C">
        <w:rPr>
          <w:rFonts w:ascii="Times New Roman" w:hAnsi="Times New Roman"/>
          <w:b/>
          <w:color w:val="FF0000"/>
          <w:sz w:val="28"/>
          <w:szCs w:val="28"/>
          <w:lang w:val="kk-KZ" w:bidi="en-US"/>
        </w:rPr>
        <w:t>Воспитатель: Изосимова  Т. В.</w:t>
      </w:r>
      <w:r w:rsidRPr="001C587C">
        <w:rPr>
          <w:rFonts w:ascii="Times New Roman" w:hAnsi="Times New Roman"/>
          <w:color w:val="FF0000"/>
          <w:sz w:val="28"/>
          <w:szCs w:val="28"/>
          <w:lang w:val="kk-KZ" w:bidi="en-US"/>
        </w:rPr>
        <w:t xml:space="preserve"> </w:t>
      </w:r>
    </w:p>
    <w:p w14:paraId="2F1275AD" w14:textId="77777777" w:rsidR="001C587C" w:rsidRPr="001C587C" w:rsidRDefault="001C587C" w:rsidP="001C587C">
      <w:pPr>
        <w:spacing w:after="0" w:line="240" w:lineRule="auto"/>
        <w:ind w:firstLine="397"/>
        <w:rPr>
          <w:rFonts w:ascii="Times New Roman" w:hAnsi="Times New Roman"/>
          <w:sz w:val="28"/>
          <w:szCs w:val="28"/>
          <w:lang w:bidi="en-US"/>
        </w:rPr>
      </w:pPr>
    </w:p>
    <w:p w14:paraId="72392BBC" w14:textId="77777777" w:rsidR="001C587C" w:rsidRPr="001C587C" w:rsidRDefault="001C587C" w:rsidP="001C587C">
      <w:pPr>
        <w:spacing w:after="0" w:line="240" w:lineRule="auto"/>
        <w:ind w:firstLine="397"/>
        <w:rPr>
          <w:rFonts w:ascii="Times New Roman" w:hAnsi="Times New Roman"/>
          <w:sz w:val="28"/>
          <w:szCs w:val="28"/>
          <w:lang w:bidi="en-US"/>
        </w:rPr>
      </w:pPr>
    </w:p>
    <w:p w14:paraId="164FCCDA" w14:textId="77777777" w:rsidR="001C587C" w:rsidRPr="001C587C" w:rsidRDefault="001C587C" w:rsidP="001C587C">
      <w:pPr>
        <w:spacing w:after="0" w:line="240" w:lineRule="auto"/>
        <w:ind w:firstLine="397"/>
        <w:rPr>
          <w:rFonts w:ascii="Times New Roman" w:hAnsi="Times New Roman"/>
          <w:sz w:val="28"/>
          <w:szCs w:val="28"/>
          <w:lang w:bidi="en-US"/>
        </w:rPr>
      </w:pPr>
    </w:p>
    <w:p w14:paraId="0E727CEC" w14:textId="77777777" w:rsidR="001C587C" w:rsidRPr="001C587C" w:rsidRDefault="001C587C" w:rsidP="001C587C">
      <w:pPr>
        <w:spacing w:after="0" w:line="240" w:lineRule="auto"/>
        <w:ind w:firstLine="397"/>
        <w:rPr>
          <w:rFonts w:ascii="Times New Roman" w:hAnsi="Times New Roman"/>
          <w:sz w:val="28"/>
          <w:szCs w:val="28"/>
          <w:lang w:bidi="en-US"/>
        </w:rPr>
      </w:pPr>
    </w:p>
    <w:p w14:paraId="592F2646" w14:textId="77777777" w:rsidR="001C587C" w:rsidRPr="001C587C" w:rsidRDefault="001C587C" w:rsidP="001C587C">
      <w:pPr>
        <w:spacing w:after="0" w:line="240" w:lineRule="auto"/>
        <w:ind w:firstLine="397"/>
        <w:rPr>
          <w:rFonts w:ascii="Times New Roman" w:hAnsi="Times New Roman"/>
          <w:sz w:val="28"/>
          <w:szCs w:val="28"/>
          <w:lang w:bidi="en-US"/>
        </w:rPr>
      </w:pPr>
    </w:p>
    <w:p w14:paraId="0D4FC590" w14:textId="77777777" w:rsidR="00165819" w:rsidRPr="001C587C" w:rsidRDefault="00165819" w:rsidP="00165819">
      <w:pPr>
        <w:rPr>
          <w:rFonts w:ascii="Times New Roman" w:hAnsi="Times New Roman"/>
          <w:sz w:val="28"/>
          <w:szCs w:val="28"/>
        </w:rPr>
      </w:pPr>
    </w:p>
    <w:p w14:paraId="485ADF15" w14:textId="77777777" w:rsidR="00165819" w:rsidRDefault="00165819" w:rsidP="00165819">
      <w:pPr>
        <w:rPr>
          <w:rFonts w:ascii="Times New Roman" w:hAnsi="Times New Roman"/>
        </w:rPr>
      </w:pPr>
    </w:p>
    <w:p w14:paraId="77B31E6C" w14:textId="77777777" w:rsidR="005C005D" w:rsidRDefault="005C005D" w:rsidP="0057299E">
      <w:pPr>
        <w:rPr>
          <w:rFonts w:ascii="Times New Roman" w:hAnsi="Times New Roman"/>
          <w:b/>
          <w:sz w:val="28"/>
          <w:szCs w:val="28"/>
        </w:rPr>
      </w:pPr>
    </w:p>
    <w:p w14:paraId="088BBD7E" w14:textId="77777777" w:rsidR="005A05A2" w:rsidRDefault="005A05A2" w:rsidP="0057299E">
      <w:pPr>
        <w:rPr>
          <w:rFonts w:ascii="Times New Roman" w:hAnsi="Times New Roman"/>
          <w:b/>
          <w:sz w:val="28"/>
          <w:szCs w:val="28"/>
        </w:rPr>
      </w:pPr>
    </w:p>
    <w:p w14:paraId="28BB1B10" w14:textId="20D43897" w:rsidR="007769A1" w:rsidRPr="0057299E" w:rsidRDefault="00300A67" w:rsidP="0057299E">
      <w:pPr>
        <w:rPr>
          <w:rFonts w:ascii="Times New Roman" w:hAnsi="Times New Roman"/>
          <w:b/>
          <w:sz w:val="24"/>
          <w:lang w:val="kk-KZ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Урок нравственности</w:t>
      </w:r>
      <w:r w:rsidR="001D75DC">
        <w:rPr>
          <w:rFonts w:ascii="Times New Roman" w:hAnsi="Times New Roman"/>
          <w:b/>
          <w:sz w:val="28"/>
          <w:szCs w:val="28"/>
        </w:rPr>
        <w:t xml:space="preserve"> «Дорогою добра</w:t>
      </w:r>
      <w:r w:rsidR="00F764A8">
        <w:rPr>
          <w:rFonts w:ascii="Times New Roman" w:hAnsi="Times New Roman"/>
          <w:b/>
          <w:sz w:val="28"/>
          <w:szCs w:val="28"/>
        </w:rPr>
        <w:t>».</w:t>
      </w:r>
    </w:p>
    <w:p w14:paraId="5A065471" w14:textId="73F14CEF" w:rsidR="00E13DB0" w:rsidRPr="007769A1" w:rsidRDefault="000E006E" w:rsidP="007769A1">
      <w:pPr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b/>
          <w:sz w:val="28"/>
          <w:szCs w:val="28"/>
        </w:rPr>
        <w:t xml:space="preserve"> </w:t>
      </w:r>
      <w:r w:rsidR="00E13DB0" w:rsidRPr="007769A1">
        <w:rPr>
          <w:rFonts w:ascii="Times New Roman" w:hAnsi="Times New Roman"/>
          <w:b/>
          <w:sz w:val="28"/>
          <w:szCs w:val="28"/>
        </w:rPr>
        <w:t>Цели:</w:t>
      </w:r>
    </w:p>
    <w:p w14:paraId="3FE24EB0" w14:textId="02508AA0" w:rsidR="00CC0FA9" w:rsidRPr="007769A1" w:rsidRDefault="00E13DB0" w:rsidP="004769D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1. </w:t>
      </w:r>
      <w:r w:rsidR="007E1217">
        <w:rPr>
          <w:rFonts w:ascii="Times New Roman" w:hAnsi="Times New Roman"/>
          <w:sz w:val="28"/>
          <w:szCs w:val="28"/>
        </w:rPr>
        <w:t>Закрепить представления детей</w:t>
      </w:r>
      <w:r w:rsidRPr="007769A1">
        <w:rPr>
          <w:rFonts w:ascii="Times New Roman" w:hAnsi="Times New Roman"/>
          <w:sz w:val="28"/>
          <w:szCs w:val="28"/>
        </w:rPr>
        <w:t xml:space="preserve"> об идеях бл</w:t>
      </w:r>
      <w:r w:rsidR="00811CDE" w:rsidRPr="007769A1">
        <w:rPr>
          <w:rFonts w:ascii="Times New Roman" w:hAnsi="Times New Roman"/>
          <w:sz w:val="28"/>
          <w:szCs w:val="28"/>
        </w:rPr>
        <w:t>аготворительности.</w:t>
      </w:r>
    </w:p>
    <w:p w14:paraId="5AFBCD33" w14:textId="77777777" w:rsidR="00300A67" w:rsidRDefault="00E13DB0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2.</w:t>
      </w:r>
      <w:r w:rsidR="00300A67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Пробудить в детях с</w:t>
      </w:r>
      <w:r w:rsidR="000E006E" w:rsidRPr="007769A1">
        <w:rPr>
          <w:rFonts w:ascii="Times New Roman" w:hAnsi="Times New Roman"/>
          <w:sz w:val="28"/>
          <w:szCs w:val="28"/>
        </w:rPr>
        <w:t>тремление самим оказывать посиль</w:t>
      </w:r>
      <w:r w:rsidRPr="007769A1">
        <w:rPr>
          <w:rFonts w:ascii="Times New Roman" w:hAnsi="Times New Roman"/>
          <w:sz w:val="28"/>
          <w:szCs w:val="28"/>
        </w:rPr>
        <w:t>ную</w:t>
      </w:r>
      <w:r w:rsidR="00300A67">
        <w:rPr>
          <w:rFonts w:ascii="Times New Roman" w:hAnsi="Times New Roman"/>
          <w:sz w:val="28"/>
          <w:szCs w:val="28"/>
        </w:rPr>
        <w:t xml:space="preserve"> практическую</w:t>
      </w:r>
      <w:r w:rsidRPr="007769A1">
        <w:rPr>
          <w:rFonts w:ascii="Times New Roman" w:hAnsi="Times New Roman"/>
          <w:sz w:val="28"/>
          <w:szCs w:val="28"/>
        </w:rPr>
        <w:t xml:space="preserve"> помощь нуждающимся в ней.</w:t>
      </w:r>
    </w:p>
    <w:p w14:paraId="16D198CD" w14:textId="51C77F76" w:rsidR="00295B80" w:rsidRPr="00300A67" w:rsidRDefault="00300A67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3.Формировать нравственные предпочтения</w:t>
      </w:r>
      <w:r w:rsidR="00DA7202" w:rsidRPr="007769A1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</w:p>
    <w:p w14:paraId="56AC6B7D" w14:textId="04FDC740" w:rsidR="00E13DB0" w:rsidRPr="007769A1" w:rsidRDefault="00E13DB0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b/>
          <w:sz w:val="28"/>
          <w:szCs w:val="28"/>
        </w:rPr>
        <w:t xml:space="preserve">Ход </w:t>
      </w:r>
      <w:r w:rsidR="007769A1" w:rsidRPr="007769A1">
        <w:rPr>
          <w:rFonts w:ascii="Times New Roman" w:hAnsi="Times New Roman"/>
          <w:b/>
          <w:sz w:val="28"/>
          <w:szCs w:val="28"/>
        </w:rPr>
        <w:t>занятия</w:t>
      </w:r>
      <w:r w:rsidRPr="007769A1">
        <w:rPr>
          <w:rFonts w:ascii="Times New Roman" w:hAnsi="Times New Roman"/>
          <w:b/>
          <w:sz w:val="28"/>
          <w:szCs w:val="28"/>
        </w:rPr>
        <w:t>:</w:t>
      </w:r>
    </w:p>
    <w:p w14:paraId="2FA4785F" w14:textId="1C3DB6DE" w:rsidR="00E13DB0" w:rsidRPr="007769A1" w:rsidRDefault="004B48D9" w:rsidP="00D701E4">
      <w:pPr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7769A1">
        <w:rPr>
          <w:rFonts w:ascii="Times New Roman" w:hAnsi="Times New Roman"/>
          <w:b/>
          <w:sz w:val="28"/>
          <w:szCs w:val="28"/>
        </w:rPr>
        <w:t xml:space="preserve">Организационный момент. </w:t>
      </w:r>
      <w:r w:rsidR="00300A67">
        <w:rPr>
          <w:rFonts w:ascii="Times New Roman" w:hAnsi="Times New Roman"/>
          <w:b/>
          <w:sz w:val="28"/>
          <w:szCs w:val="28"/>
        </w:rPr>
        <w:t>Введение в тему</w:t>
      </w:r>
      <w:r w:rsidRPr="007769A1">
        <w:rPr>
          <w:rFonts w:ascii="Times New Roman" w:hAnsi="Times New Roman"/>
          <w:b/>
          <w:sz w:val="28"/>
          <w:szCs w:val="28"/>
        </w:rPr>
        <w:t>.</w:t>
      </w:r>
    </w:p>
    <w:p w14:paraId="53AAA5CF" w14:textId="7AD5548A" w:rsidR="00811CDE" w:rsidRPr="007769A1" w:rsidRDefault="00811CDE" w:rsidP="00811CDE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Ребята,</w:t>
      </w:r>
      <w:r w:rsidR="007E1217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как вы понимаете смысл пословицы «Богат не тот, кто много приобрёл, а тот, кто много раздал?»</w:t>
      </w:r>
    </w:p>
    <w:p w14:paraId="54A7D31C" w14:textId="4EADED6A" w:rsidR="004B48D9" w:rsidRPr="007769A1" w:rsidRDefault="00811CDE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С</w:t>
      </w:r>
      <w:r w:rsidR="004B48D9" w:rsidRPr="007769A1">
        <w:rPr>
          <w:rFonts w:ascii="Times New Roman" w:hAnsi="Times New Roman"/>
          <w:sz w:val="28"/>
          <w:szCs w:val="28"/>
        </w:rPr>
        <w:t>егодня у нас с вами необычн</w:t>
      </w:r>
      <w:r w:rsidR="00295B80">
        <w:rPr>
          <w:rFonts w:ascii="Times New Roman" w:hAnsi="Times New Roman"/>
          <w:sz w:val="28"/>
          <w:szCs w:val="28"/>
        </w:rPr>
        <w:t>ое занятия</w:t>
      </w:r>
      <w:r w:rsidR="004B48D9" w:rsidRPr="007769A1">
        <w:rPr>
          <w:rFonts w:ascii="Times New Roman" w:hAnsi="Times New Roman"/>
          <w:sz w:val="28"/>
          <w:szCs w:val="28"/>
        </w:rPr>
        <w:t xml:space="preserve">, а о чём пойдёт речь на этом </w:t>
      </w:r>
      <w:r w:rsidR="00295B80">
        <w:rPr>
          <w:rFonts w:ascii="Times New Roman" w:hAnsi="Times New Roman"/>
          <w:sz w:val="28"/>
          <w:szCs w:val="28"/>
        </w:rPr>
        <w:t>заняти</w:t>
      </w:r>
      <w:r w:rsidR="001D75DC">
        <w:rPr>
          <w:rFonts w:ascii="Times New Roman" w:hAnsi="Times New Roman"/>
          <w:sz w:val="28"/>
          <w:szCs w:val="28"/>
        </w:rPr>
        <w:t>и</w:t>
      </w:r>
      <w:r w:rsidR="004B48D9" w:rsidRPr="007769A1">
        <w:rPr>
          <w:rFonts w:ascii="Times New Roman" w:hAnsi="Times New Roman"/>
          <w:sz w:val="28"/>
          <w:szCs w:val="28"/>
        </w:rPr>
        <w:t xml:space="preserve">, мы сейчас узнаем с помощью подсказки. </w:t>
      </w:r>
    </w:p>
    <w:p w14:paraId="455ABC01" w14:textId="3669607A" w:rsidR="004B48D9" w:rsidRPr="007769A1" w:rsidRDefault="007E1217" w:rsidP="003A6441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Воспитатель</w:t>
      </w:r>
      <w:r w:rsidR="008A357F" w:rsidRPr="007769A1">
        <w:rPr>
          <w:rFonts w:ascii="Times New Roman" w:hAnsi="Times New Roman"/>
          <w:i/>
          <w:sz w:val="28"/>
          <w:szCs w:val="28"/>
        </w:rPr>
        <w:t xml:space="preserve"> читает стихотворение</w:t>
      </w:r>
    </w:p>
    <w:p w14:paraId="44EB3C3E" w14:textId="77777777" w:rsidR="004B48D9" w:rsidRPr="007769A1" w:rsidRDefault="004B48D9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Добро – это </w:t>
      </w:r>
      <w:r w:rsidR="008A357F" w:rsidRPr="007769A1">
        <w:rPr>
          <w:rFonts w:ascii="Times New Roman" w:hAnsi="Times New Roman"/>
          <w:sz w:val="28"/>
          <w:szCs w:val="28"/>
        </w:rPr>
        <w:t xml:space="preserve">ты и </w:t>
      </w:r>
      <w:r w:rsidRPr="007769A1">
        <w:rPr>
          <w:rFonts w:ascii="Times New Roman" w:hAnsi="Times New Roman"/>
          <w:sz w:val="28"/>
          <w:szCs w:val="28"/>
        </w:rPr>
        <w:t>я!</w:t>
      </w:r>
    </w:p>
    <w:p w14:paraId="0F72F41D" w14:textId="44A85100" w:rsidR="004B48D9" w:rsidRPr="007769A1" w:rsidRDefault="004B48D9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Добро</w:t>
      </w:r>
      <w:r w:rsidR="00497847">
        <w:rPr>
          <w:rFonts w:ascii="Times New Roman" w:hAnsi="Times New Roman"/>
          <w:sz w:val="28"/>
          <w:szCs w:val="28"/>
        </w:rPr>
        <w:t xml:space="preserve"> </w:t>
      </w:r>
      <w:r w:rsidR="00497847" w:rsidRPr="007769A1">
        <w:rPr>
          <w:rFonts w:ascii="Times New Roman" w:hAnsi="Times New Roman"/>
          <w:sz w:val="28"/>
          <w:szCs w:val="28"/>
        </w:rPr>
        <w:t xml:space="preserve">– </w:t>
      </w:r>
      <w:r w:rsidRPr="007769A1">
        <w:rPr>
          <w:rFonts w:ascii="Times New Roman" w:hAnsi="Times New Roman"/>
          <w:sz w:val="28"/>
          <w:szCs w:val="28"/>
        </w:rPr>
        <w:t>это целая наша Земля!</w:t>
      </w:r>
    </w:p>
    <w:p w14:paraId="480BAAFE" w14:textId="1953D337" w:rsidR="004B48D9" w:rsidRPr="007769A1" w:rsidRDefault="004B48D9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Добро </w:t>
      </w:r>
      <w:bookmarkStart w:id="0" w:name="_Hlk86943240"/>
      <w:r w:rsidRPr="007769A1">
        <w:rPr>
          <w:rFonts w:ascii="Times New Roman" w:hAnsi="Times New Roman"/>
          <w:sz w:val="28"/>
          <w:szCs w:val="28"/>
        </w:rPr>
        <w:t xml:space="preserve">– </w:t>
      </w:r>
      <w:bookmarkEnd w:id="0"/>
      <w:r w:rsidRPr="007769A1">
        <w:rPr>
          <w:rFonts w:ascii="Times New Roman" w:hAnsi="Times New Roman"/>
          <w:sz w:val="28"/>
          <w:szCs w:val="28"/>
        </w:rPr>
        <w:t>это праздник в семье,</w:t>
      </w:r>
    </w:p>
    <w:p w14:paraId="02AB9D6E" w14:textId="77777777" w:rsidR="009E6C07" w:rsidRPr="007769A1" w:rsidRDefault="009E6C0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Добро – это песня ручья по весне,</w:t>
      </w:r>
    </w:p>
    <w:p w14:paraId="0CC33F8F" w14:textId="77777777" w:rsidR="009E6C07" w:rsidRPr="007769A1" w:rsidRDefault="009E6C0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Добро – это радости море и смеха,</w:t>
      </w:r>
    </w:p>
    <w:p w14:paraId="396A0614" w14:textId="77777777" w:rsidR="009E6C07" w:rsidRPr="007769A1" w:rsidRDefault="009E6C0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Добро – это также прекрасно, как лето!</w:t>
      </w:r>
    </w:p>
    <w:p w14:paraId="3377EF6B" w14:textId="77777777" w:rsidR="009E6C07" w:rsidRPr="007769A1" w:rsidRDefault="009E6C0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Когда мама с папою рядом – Добро!</w:t>
      </w:r>
    </w:p>
    <w:p w14:paraId="1B28B557" w14:textId="77777777" w:rsidR="009E6C07" w:rsidRPr="007769A1" w:rsidRDefault="009E6C0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И люди идут, улыбаясь в метро, </w:t>
      </w:r>
    </w:p>
    <w:p w14:paraId="03C17971" w14:textId="77777777" w:rsidR="009E6C07" w:rsidRPr="007769A1" w:rsidRDefault="009E6C0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Ну, в общем, добро – это что-то такое,</w:t>
      </w:r>
    </w:p>
    <w:p w14:paraId="305C8552" w14:textId="069D11EF" w:rsidR="009E6C07" w:rsidRDefault="009E6C0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Что объяснить не в силах порою!</w:t>
      </w:r>
    </w:p>
    <w:p w14:paraId="52C5A28A" w14:textId="2CB2DA04" w:rsidR="00300A67" w:rsidRPr="007769A1" w:rsidRDefault="00300A6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Определения содержания занятия.</w:t>
      </w:r>
    </w:p>
    <w:p w14:paraId="68736724" w14:textId="08678F9C" w:rsidR="009E6C07" w:rsidRPr="007769A1" w:rsidRDefault="009E6C07" w:rsidP="003A6441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-Итак, догадались, о чём пойдёт речь на нашем </w:t>
      </w:r>
      <w:r w:rsidR="001D75DC">
        <w:rPr>
          <w:rFonts w:ascii="Times New Roman" w:hAnsi="Times New Roman"/>
          <w:sz w:val="28"/>
          <w:szCs w:val="28"/>
        </w:rPr>
        <w:t>занятии</w:t>
      </w:r>
      <w:r w:rsidRPr="007769A1">
        <w:rPr>
          <w:rFonts w:ascii="Times New Roman" w:hAnsi="Times New Roman"/>
          <w:sz w:val="28"/>
          <w:szCs w:val="28"/>
        </w:rPr>
        <w:t>?</w:t>
      </w:r>
    </w:p>
    <w:p w14:paraId="2E48AD71" w14:textId="0FA0B7F2" w:rsidR="00E13DB0" w:rsidRPr="007769A1" w:rsidRDefault="00811CDE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- Н</w:t>
      </w:r>
      <w:r w:rsidR="00E13DB0" w:rsidRPr="007769A1">
        <w:rPr>
          <w:rFonts w:ascii="Times New Roman" w:hAnsi="Times New Roman"/>
          <w:sz w:val="28"/>
          <w:szCs w:val="28"/>
        </w:rPr>
        <w:t xml:space="preserve">а </w:t>
      </w:r>
      <w:r w:rsidR="001D75DC">
        <w:rPr>
          <w:rFonts w:ascii="Times New Roman" w:hAnsi="Times New Roman"/>
          <w:sz w:val="28"/>
          <w:szCs w:val="28"/>
        </w:rPr>
        <w:t>занятии</w:t>
      </w:r>
      <w:r w:rsidR="00E13DB0" w:rsidRPr="007769A1">
        <w:rPr>
          <w:rFonts w:ascii="Times New Roman" w:hAnsi="Times New Roman"/>
          <w:sz w:val="28"/>
          <w:szCs w:val="28"/>
        </w:rPr>
        <w:t xml:space="preserve"> мы узнаем, что такое благотворительность,</w:t>
      </w:r>
      <w:r w:rsidR="00DE0F20" w:rsidRPr="007769A1">
        <w:rPr>
          <w:rFonts w:ascii="Times New Roman" w:hAnsi="Times New Roman"/>
          <w:sz w:val="28"/>
          <w:szCs w:val="28"/>
        </w:rPr>
        <w:t xml:space="preserve"> постараемся понять,</w:t>
      </w:r>
      <w:r w:rsidR="00E13DB0" w:rsidRPr="007769A1">
        <w:rPr>
          <w:rFonts w:ascii="Times New Roman" w:hAnsi="Times New Roman"/>
          <w:sz w:val="28"/>
          <w:szCs w:val="28"/>
        </w:rPr>
        <w:t xml:space="preserve"> в чем смысл благотворительности,</w:t>
      </w:r>
      <w:r w:rsidR="00DE0F20" w:rsidRPr="007769A1">
        <w:rPr>
          <w:rFonts w:ascii="Times New Roman" w:hAnsi="Times New Roman"/>
          <w:sz w:val="28"/>
          <w:szCs w:val="28"/>
        </w:rPr>
        <w:t xml:space="preserve"> и </w:t>
      </w:r>
      <w:r w:rsidR="00E13DB0" w:rsidRPr="007769A1">
        <w:rPr>
          <w:rFonts w:ascii="Times New Roman" w:hAnsi="Times New Roman"/>
          <w:sz w:val="28"/>
          <w:szCs w:val="28"/>
        </w:rPr>
        <w:t>каковы цели благотворительности</w:t>
      </w:r>
      <w:r w:rsidR="00300A67">
        <w:rPr>
          <w:rFonts w:ascii="Times New Roman" w:hAnsi="Times New Roman"/>
          <w:sz w:val="28"/>
          <w:szCs w:val="28"/>
        </w:rPr>
        <w:t xml:space="preserve">, научимся </w:t>
      </w:r>
      <w:r w:rsidR="00CB7F8E">
        <w:rPr>
          <w:rFonts w:ascii="Times New Roman" w:hAnsi="Times New Roman"/>
          <w:sz w:val="28"/>
          <w:szCs w:val="28"/>
        </w:rPr>
        <w:t>оценивать свои поступки с позиции своих добрых дел.</w:t>
      </w:r>
    </w:p>
    <w:p w14:paraId="387D31A1" w14:textId="77777777" w:rsidR="00FF3F5D" w:rsidRDefault="00FF3F5D" w:rsidP="00CC0FA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6D9A55D3" w14:textId="77777777" w:rsidR="00FF3F5D" w:rsidRDefault="00FF3F5D" w:rsidP="00CC0FA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17D407D" w14:textId="77777777" w:rsidR="00FF3F5D" w:rsidRDefault="00FF3F5D" w:rsidP="00CC0FA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25739B9" w14:textId="77777777" w:rsidR="00FF3F5D" w:rsidRDefault="00FF3F5D" w:rsidP="00CC0FA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53287F7" w14:textId="3D1FA705" w:rsidR="00E13DB0" w:rsidRPr="0080717A" w:rsidRDefault="00CB7F8E" w:rsidP="00CC0FA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5168AC">
        <w:rPr>
          <w:rFonts w:ascii="Times New Roman" w:hAnsi="Times New Roman"/>
          <w:b/>
          <w:sz w:val="28"/>
          <w:szCs w:val="28"/>
        </w:rPr>
        <w:lastRenderedPageBreak/>
        <w:t>Анализ понятия благотворительность</w:t>
      </w:r>
      <w:r w:rsidRPr="0080717A">
        <w:rPr>
          <w:rFonts w:ascii="Times New Roman" w:hAnsi="Times New Roman"/>
          <w:bCs/>
          <w:sz w:val="28"/>
          <w:szCs w:val="28"/>
        </w:rPr>
        <w:t>.</w:t>
      </w:r>
    </w:p>
    <w:p w14:paraId="23DEB9F1" w14:textId="11E6F709" w:rsidR="00CB7F8E" w:rsidRPr="0080717A" w:rsidRDefault="00CB7F8E" w:rsidP="00CC0FA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80717A">
        <w:rPr>
          <w:rFonts w:ascii="Times New Roman" w:hAnsi="Times New Roman"/>
          <w:bCs/>
          <w:sz w:val="28"/>
          <w:szCs w:val="28"/>
        </w:rPr>
        <w:t>1.Давайте разберем по составу слово «Благотв</w:t>
      </w:r>
      <w:r w:rsidR="00FE19AD" w:rsidRPr="0080717A">
        <w:rPr>
          <w:rFonts w:ascii="Times New Roman" w:hAnsi="Times New Roman"/>
          <w:bCs/>
          <w:sz w:val="28"/>
          <w:szCs w:val="28"/>
        </w:rPr>
        <w:t>орительность»</w:t>
      </w:r>
    </w:p>
    <w:p w14:paraId="7540754F" w14:textId="031FDE19" w:rsidR="00FE19AD" w:rsidRPr="0080717A" w:rsidRDefault="00FE19AD" w:rsidP="00CC0FA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80717A">
        <w:rPr>
          <w:rFonts w:ascii="Times New Roman" w:hAnsi="Times New Roman"/>
          <w:bCs/>
          <w:sz w:val="28"/>
          <w:szCs w:val="28"/>
        </w:rPr>
        <w:t>Из каких двух слов оно состоит?</w:t>
      </w:r>
      <w:r w:rsidR="00D701E4">
        <w:rPr>
          <w:rFonts w:ascii="Times New Roman" w:hAnsi="Times New Roman"/>
          <w:bCs/>
          <w:sz w:val="28"/>
          <w:szCs w:val="28"/>
        </w:rPr>
        <w:t xml:space="preserve"> (Благо +творить).</w:t>
      </w:r>
    </w:p>
    <w:p w14:paraId="36CEF768" w14:textId="392F7D16" w:rsidR="00FE19AD" w:rsidRPr="0080717A" w:rsidRDefault="00FE19AD" w:rsidP="00CC0FA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80717A">
        <w:rPr>
          <w:rFonts w:ascii="Times New Roman" w:hAnsi="Times New Roman"/>
          <w:bCs/>
          <w:sz w:val="28"/>
          <w:szCs w:val="28"/>
        </w:rPr>
        <w:t>2.Закрепим знание о первой части понятия благотворительность</w:t>
      </w:r>
    </w:p>
    <w:p w14:paraId="6DDE8982" w14:textId="20448862" w:rsidR="00FE19AD" w:rsidRPr="0080717A" w:rsidRDefault="00FE19AD" w:rsidP="00CC0FA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80717A">
        <w:rPr>
          <w:rFonts w:ascii="Times New Roman" w:hAnsi="Times New Roman"/>
          <w:bCs/>
          <w:sz w:val="28"/>
          <w:szCs w:val="28"/>
        </w:rPr>
        <w:t>Что такое благо? Каким словом (выбери) его можно заменить</w:t>
      </w:r>
      <w:r w:rsidR="007E224B" w:rsidRPr="0080717A">
        <w:rPr>
          <w:rFonts w:ascii="Times New Roman" w:hAnsi="Times New Roman"/>
          <w:bCs/>
          <w:sz w:val="28"/>
          <w:szCs w:val="28"/>
        </w:rPr>
        <w:t>? (добро,</w:t>
      </w:r>
      <w:r w:rsidR="001A1886" w:rsidRPr="0080717A">
        <w:rPr>
          <w:rFonts w:ascii="Times New Roman" w:hAnsi="Times New Roman"/>
          <w:bCs/>
          <w:sz w:val="28"/>
          <w:szCs w:val="28"/>
        </w:rPr>
        <w:t xml:space="preserve"> </w:t>
      </w:r>
      <w:r w:rsidR="007E224B" w:rsidRPr="0080717A">
        <w:rPr>
          <w:rFonts w:ascii="Times New Roman" w:hAnsi="Times New Roman"/>
          <w:bCs/>
          <w:sz w:val="28"/>
          <w:szCs w:val="28"/>
        </w:rPr>
        <w:t>радость,</w:t>
      </w:r>
      <w:r w:rsidR="001A1886" w:rsidRPr="0080717A">
        <w:rPr>
          <w:rFonts w:ascii="Times New Roman" w:hAnsi="Times New Roman"/>
          <w:bCs/>
          <w:sz w:val="28"/>
          <w:szCs w:val="28"/>
        </w:rPr>
        <w:t xml:space="preserve"> </w:t>
      </w:r>
      <w:r w:rsidR="007E224B" w:rsidRPr="0080717A">
        <w:rPr>
          <w:rFonts w:ascii="Times New Roman" w:hAnsi="Times New Roman"/>
          <w:bCs/>
          <w:sz w:val="28"/>
          <w:szCs w:val="28"/>
        </w:rPr>
        <w:t>грусть,</w:t>
      </w:r>
      <w:r w:rsidR="001A1886" w:rsidRPr="0080717A">
        <w:rPr>
          <w:rFonts w:ascii="Times New Roman" w:hAnsi="Times New Roman"/>
          <w:bCs/>
          <w:sz w:val="28"/>
          <w:szCs w:val="28"/>
        </w:rPr>
        <w:t xml:space="preserve"> </w:t>
      </w:r>
      <w:r w:rsidR="007E224B" w:rsidRPr="0080717A">
        <w:rPr>
          <w:rFonts w:ascii="Times New Roman" w:hAnsi="Times New Roman"/>
          <w:bCs/>
          <w:sz w:val="28"/>
          <w:szCs w:val="28"/>
        </w:rPr>
        <w:t>печаль).</w:t>
      </w:r>
    </w:p>
    <w:p w14:paraId="0030D9C4" w14:textId="18F6A667" w:rsidR="001A1886" w:rsidRPr="0080717A" w:rsidRDefault="001A1886" w:rsidP="00CC0FA9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80717A">
        <w:rPr>
          <w:rFonts w:ascii="Times New Roman" w:hAnsi="Times New Roman"/>
          <w:bCs/>
          <w:sz w:val="28"/>
          <w:szCs w:val="28"/>
        </w:rPr>
        <w:t>Что такое доброта? Анализ иллюстрации.</w:t>
      </w:r>
    </w:p>
    <w:p w14:paraId="495A7850" w14:textId="7BA55F7D" w:rsidR="00070F1A" w:rsidRDefault="00070F1A" w:rsidP="00CC0FA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1003B68" wp14:editId="17607375">
            <wp:extent cx="6105525" cy="604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04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A0AC9" w14:textId="77777777" w:rsidR="001A1886" w:rsidRDefault="001A1886" w:rsidP="00CC0FA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6E96E63F" w14:textId="77777777" w:rsidR="00E13DB0" w:rsidRPr="007769A1" w:rsidRDefault="00E13DB0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- Кто из вас знает, что такое благотворительность? (ответы детей)</w:t>
      </w:r>
    </w:p>
    <w:p w14:paraId="1F8B78C6" w14:textId="6A3A1C14" w:rsidR="00F258F6" w:rsidRDefault="00070F1A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определения, записанного </w:t>
      </w:r>
      <w:r w:rsidR="00F258F6">
        <w:rPr>
          <w:rFonts w:ascii="Times New Roman" w:hAnsi="Times New Roman"/>
          <w:sz w:val="28"/>
          <w:szCs w:val="28"/>
        </w:rPr>
        <w:t>на карточках у детей</w:t>
      </w:r>
      <w:r w:rsidR="00FF3F5D">
        <w:rPr>
          <w:rFonts w:ascii="Times New Roman" w:hAnsi="Times New Roman"/>
          <w:sz w:val="28"/>
          <w:szCs w:val="28"/>
        </w:rPr>
        <w:t>.</w:t>
      </w:r>
    </w:p>
    <w:p w14:paraId="3CBE2064" w14:textId="77777777" w:rsidR="00FF3F5D" w:rsidRDefault="00FF3F5D" w:rsidP="00CC0FA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57EF9ED" w14:textId="77777777" w:rsidR="00FF3F5D" w:rsidRDefault="00FF3F5D" w:rsidP="00CC0FA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6ED000A" w14:textId="64ED7A70" w:rsidR="00E13DB0" w:rsidRPr="007769A1" w:rsidRDefault="00E13DB0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1340AE">
        <w:rPr>
          <w:rFonts w:ascii="Times New Roman" w:hAnsi="Times New Roman"/>
          <w:b/>
          <w:sz w:val="28"/>
          <w:szCs w:val="28"/>
        </w:rPr>
        <w:lastRenderedPageBreak/>
        <w:t xml:space="preserve">Доброта </w:t>
      </w:r>
      <w:r w:rsidRPr="001340AE">
        <w:rPr>
          <w:rFonts w:ascii="Times New Roman" w:hAnsi="Times New Roman"/>
          <w:sz w:val="28"/>
          <w:szCs w:val="28"/>
        </w:rPr>
        <w:t>– это</w:t>
      </w:r>
      <w:r w:rsidRPr="007769A1">
        <w:rPr>
          <w:rFonts w:ascii="Times New Roman" w:hAnsi="Times New Roman"/>
          <w:sz w:val="28"/>
          <w:szCs w:val="28"/>
        </w:rPr>
        <w:t xml:space="preserve"> отзывчивость,</w:t>
      </w:r>
      <w:r w:rsidR="00F258F6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стремление сделать добро другим</w:t>
      </w:r>
      <w:r w:rsidR="000E006E" w:rsidRPr="007769A1">
        <w:rPr>
          <w:rFonts w:ascii="Times New Roman" w:hAnsi="Times New Roman"/>
          <w:sz w:val="28"/>
          <w:szCs w:val="28"/>
        </w:rPr>
        <w:t>.</w:t>
      </w:r>
    </w:p>
    <w:p w14:paraId="4D274158" w14:textId="77777777" w:rsidR="00E13DB0" w:rsidRPr="007769A1" w:rsidRDefault="00E13DB0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-</w:t>
      </w:r>
      <w:r w:rsidR="000E006E" w:rsidRPr="007769A1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Можно ли человека заставить быть добрым?</w:t>
      </w:r>
    </w:p>
    <w:p w14:paraId="7602B245" w14:textId="78642168" w:rsidR="00E13DB0" w:rsidRDefault="00E13DB0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- Можно ли стать добрым на время?  Поразмышляйте</w:t>
      </w:r>
      <w:r w:rsidR="000E006E" w:rsidRPr="007769A1">
        <w:rPr>
          <w:rFonts w:ascii="Times New Roman" w:hAnsi="Times New Roman"/>
          <w:sz w:val="28"/>
          <w:szCs w:val="28"/>
        </w:rPr>
        <w:t>.</w:t>
      </w:r>
    </w:p>
    <w:p w14:paraId="34627E01" w14:textId="6F9C4F87" w:rsidR="00F258F6" w:rsidRDefault="00F258F6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что такое отзывчивость?</w:t>
      </w:r>
    </w:p>
    <w:p w14:paraId="5AA3D944" w14:textId="31E9FE9A" w:rsidR="00F258F6" w:rsidRDefault="003D27C5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3D27C5">
        <w:rPr>
          <w:rFonts w:ascii="Times New Roman" w:hAnsi="Times New Roman"/>
          <w:b/>
          <w:bCs/>
          <w:sz w:val="28"/>
          <w:szCs w:val="28"/>
        </w:rPr>
        <w:t>Отзывчивость</w:t>
      </w:r>
      <w:r w:rsidR="001F41FB"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это одно из положительных качеств личности, которое проявляется в желании помочь другому, сочувствовать другому, быть рядом, оказать помощь.</w:t>
      </w:r>
    </w:p>
    <w:p w14:paraId="54202295" w14:textId="555AACED" w:rsidR="007B1F0F" w:rsidRPr="003D27C5" w:rsidRDefault="007B1F0F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какие добрые дела ты уже совершил?</w:t>
      </w:r>
      <w:r w:rsidR="001F41FB">
        <w:rPr>
          <w:rFonts w:ascii="Times New Roman" w:hAnsi="Times New Roman"/>
          <w:sz w:val="28"/>
          <w:szCs w:val="28"/>
        </w:rPr>
        <w:t xml:space="preserve"> (ответы детей)</w:t>
      </w:r>
    </w:p>
    <w:p w14:paraId="607DF115" w14:textId="77777777" w:rsidR="00E13DB0" w:rsidRPr="007769A1" w:rsidRDefault="00E13DB0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-</w:t>
      </w:r>
      <w:r w:rsidR="000E006E" w:rsidRPr="007769A1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Ребята давайте прочитаем пословицы и поговорки,</w:t>
      </w:r>
      <w:r w:rsidR="009439E3" w:rsidRPr="007769A1">
        <w:rPr>
          <w:rFonts w:ascii="Times New Roman" w:hAnsi="Times New Roman"/>
          <w:sz w:val="28"/>
          <w:szCs w:val="28"/>
        </w:rPr>
        <w:t xml:space="preserve"> записанные на доске, и объясним их смысл.</w:t>
      </w:r>
    </w:p>
    <w:p w14:paraId="561E2F24" w14:textId="77777777" w:rsidR="00BB60EB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bookmarkStart w:id="1" w:name="_Hlk89093856"/>
      <w:r w:rsidRPr="007769A1">
        <w:rPr>
          <w:rFonts w:ascii="Times New Roman" w:hAnsi="Times New Roman"/>
          <w:sz w:val="28"/>
          <w:szCs w:val="28"/>
        </w:rPr>
        <w:t>•</w:t>
      </w:r>
      <w:bookmarkEnd w:id="1"/>
      <w:r w:rsidRPr="007769A1">
        <w:rPr>
          <w:rFonts w:ascii="Times New Roman" w:hAnsi="Times New Roman"/>
          <w:sz w:val="28"/>
          <w:szCs w:val="28"/>
        </w:rPr>
        <w:t xml:space="preserve"> </w:t>
      </w:r>
      <w:r w:rsidR="000E006E" w:rsidRPr="007769A1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Не хвались серебром, а хвались добром</w:t>
      </w:r>
      <w:r w:rsidR="000E006E" w:rsidRPr="007769A1">
        <w:rPr>
          <w:rFonts w:ascii="Times New Roman" w:hAnsi="Times New Roman"/>
          <w:sz w:val="28"/>
          <w:szCs w:val="28"/>
        </w:rPr>
        <w:t>.</w:t>
      </w:r>
    </w:p>
    <w:p w14:paraId="7AA58E59" w14:textId="53508620" w:rsidR="00C6667A" w:rsidRPr="00C6667A" w:rsidRDefault="00BB60EB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 </w:t>
      </w:r>
      <w:r w:rsidR="00C6667A">
        <w:rPr>
          <w:rFonts w:ascii="Times New Roman" w:hAnsi="Times New Roman"/>
          <w:sz w:val="28"/>
          <w:szCs w:val="28"/>
          <w:lang w:val="kk-KZ"/>
        </w:rPr>
        <w:t>Жамандық пайда етпейді,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6667A">
        <w:rPr>
          <w:rFonts w:ascii="Times New Roman" w:hAnsi="Times New Roman"/>
          <w:sz w:val="28"/>
          <w:szCs w:val="28"/>
          <w:lang w:val="kk-KZ"/>
        </w:rPr>
        <w:t xml:space="preserve">жақсылық зая кетпейді </w:t>
      </w:r>
      <w:r w:rsidR="00C6667A">
        <w:rPr>
          <w:rFonts w:ascii="Times New Roman" w:hAnsi="Times New Roman"/>
          <w:sz w:val="28"/>
          <w:szCs w:val="28"/>
        </w:rPr>
        <w:t>(От подлости пользы не бывает, а доброта не пропадает).</w:t>
      </w:r>
    </w:p>
    <w:p w14:paraId="5FC80489" w14:textId="77777777" w:rsidR="009439E3" w:rsidRPr="007769A1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• </w:t>
      </w:r>
      <w:r w:rsidR="000E006E" w:rsidRPr="007769A1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Добрые умирают</w:t>
      </w:r>
      <w:r w:rsidR="000E006E" w:rsidRPr="007769A1">
        <w:rPr>
          <w:rFonts w:ascii="Times New Roman" w:hAnsi="Times New Roman"/>
          <w:sz w:val="28"/>
          <w:szCs w:val="28"/>
        </w:rPr>
        <w:t>,</w:t>
      </w:r>
      <w:r w:rsidRPr="007769A1">
        <w:rPr>
          <w:rFonts w:ascii="Times New Roman" w:hAnsi="Times New Roman"/>
          <w:sz w:val="28"/>
          <w:szCs w:val="28"/>
        </w:rPr>
        <w:t xml:space="preserve"> да дела их живут</w:t>
      </w:r>
      <w:r w:rsidR="000E006E" w:rsidRPr="007769A1">
        <w:rPr>
          <w:rFonts w:ascii="Times New Roman" w:hAnsi="Times New Roman"/>
          <w:sz w:val="28"/>
          <w:szCs w:val="28"/>
        </w:rPr>
        <w:t>.</w:t>
      </w:r>
    </w:p>
    <w:p w14:paraId="4D766D6B" w14:textId="77777777" w:rsidR="00BB60EB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• </w:t>
      </w:r>
      <w:r w:rsidR="000E006E" w:rsidRPr="007769A1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Худо тому, кто добра не делал никому</w:t>
      </w:r>
      <w:r w:rsidR="000E006E" w:rsidRPr="007769A1">
        <w:rPr>
          <w:rFonts w:ascii="Times New Roman" w:hAnsi="Times New Roman"/>
          <w:sz w:val="28"/>
          <w:szCs w:val="28"/>
        </w:rPr>
        <w:t>.</w:t>
      </w:r>
    </w:p>
    <w:p w14:paraId="6D612AAF" w14:textId="25266827" w:rsidR="00C6667A" w:rsidRPr="00BB60EB" w:rsidRDefault="00BB60EB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 </w:t>
      </w:r>
      <w:r w:rsidR="00C6667A">
        <w:rPr>
          <w:rFonts w:ascii="Times New Roman" w:hAnsi="Times New Roman"/>
          <w:sz w:val="28"/>
          <w:szCs w:val="28"/>
        </w:rPr>
        <w:t>Жа</w:t>
      </w:r>
      <w:r w:rsidR="00C6667A">
        <w:rPr>
          <w:rFonts w:ascii="Times New Roman" w:hAnsi="Times New Roman"/>
          <w:sz w:val="28"/>
          <w:szCs w:val="28"/>
          <w:lang w:val="kk-KZ"/>
        </w:rPr>
        <w:t xml:space="preserve">қсылық </w:t>
      </w:r>
      <w:r>
        <w:rPr>
          <w:rFonts w:ascii="Times New Roman" w:hAnsi="Times New Roman"/>
          <w:sz w:val="28"/>
          <w:szCs w:val="28"/>
          <w:lang w:val="kk-KZ"/>
        </w:rPr>
        <w:t xml:space="preserve">еккен алғыс орады </w:t>
      </w:r>
      <w:r>
        <w:rPr>
          <w:rFonts w:ascii="Times New Roman" w:hAnsi="Times New Roman"/>
          <w:sz w:val="28"/>
          <w:szCs w:val="28"/>
        </w:rPr>
        <w:t>(Сеющий добро благодарность пожнёт).</w:t>
      </w:r>
    </w:p>
    <w:p w14:paraId="486CB388" w14:textId="3C678C77" w:rsidR="009439E3" w:rsidRPr="007769A1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• </w:t>
      </w:r>
      <w:r w:rsidR="000E006E" w:rsidRPr="007769A1">
        <w:rPr>
          <w:rFonts w:ascii="Times New Roman" w:hAnsi="Times New Roman"/>
          <w:sz w:val="28"/>
          <w:szCs w:val="28"/>
        </w:rPr>
        <w:t xml:space="preserve"> За добрые дела </w:t>
      </w:r>
      <w:r w:rsidRPr="007769A1">
        <w:rPr>
          <w:rFonts w:ascii="Times New Roman" w:hAnsi="Times New Roman"/>
          <w:sz w:val="28"/>
          <w:szCs w:val="28"/>
        </w:rPr>
        <w:t>добром платят</w:t>
      </w:r>
      <w:r w:rsidR="000E006E" w:rsidRPr="007769A1">
        <w:rPr>
          <w:rFonts w:ascii="Times New Roman" w:hAnsi="Times New Roman"/>
          <w:sz w:val="28"/>
          <w:szCs w:val="28"/>
        </w:rPr>
        <w:t>.</w:t>
      </w:r>
      <w:r w:rsidRPr="007769A1">
        <w:rPr>
          <w:rFonts w:ascii="Times New Roman" w:hAnsi="Times New Roman"/>
          <w:sz w:val="28"/>
          <w:szCs w:val="28"/>
        </w:rPr>
        <w:t xml:space="preserve"> </w:t>
      </w:r>
    </w:p>
    <w:p w14:paraId="0D303177" w14:textId="77777777" w:rsidR="009439E3" w:rsidRPr="007769A1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• </w:t>
      </w:r>
      <w:r w:rsidR="000E006E" w:rsidRPr="007769A1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Кто любит добрые дела, тому жизнь мила</w:t>
      </w:r>
      <w:r w:rsidR="000E006E" w:rsidRPr="007769A1">
        <w:rPr>
          <w:rFonts w:ascii="Times New Roman" w:hAnsi="Times New Roman"/>
          <w:sz w:val="28"/>
          <w:szCs w:val="28"/>
        </w:rPr>
        <w:t>.</w:t>
      </w:r>
    </w:p>
    <w:p w14:paraId="0CE65988" w14:textId="042FE4C2" w:rsidR="009439E3" w:rsidRPr="007769A1" w:rsidRDefault="000E006E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 xml:space="preserve">Здесь </w:t>
      </w:r>
      <w:r w:rsidR="009439E3" w:rsidRPr="007769A1">
        <w:rPr>
          <w:rFonts w:ascii="Times New Roman" w:hAnsi="Times New Roman"/>
          <w:sz w:val="28"/>
          <w:szCs w:val="28"/>
        </w:rPr>
        <w:t>хочется вспомнить народную мудрость: «Самое плохое дело, имея возможность, не хотеть сделать добро тому, кто в нем нуждается»</w:t>
      </w:r>
    </w:p>
    <w:p w14:paraId="7C056BD4" w14:textId="77777777" w:rsidR="009439E3" w:rsidRPr="007769A1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- В старину добрые дела называли «благими», отсюда и произошло новое слово «благотворительность»</w:t>
      </w:r>
    </w:p>
    <w:p w14:paraId="483A78A6" w14:textId="77777777" w:rsidR="00D701E4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1340AE">
        <w:rPr>
          <w:rFonts w:ascii="Times New Roman" w:hAnsi="Times New Roman"/>
          <w:b/>
          <w:sz w:val="28"/>
          <w:szCs w:val="28"/>
        </w:rPr>
        <w:t>Благотворительность</w:t>
      </w:r>
      <w:r w:rsidR="00EE13FB" w:rsidRPr="00EE13FB">
        <w:rPr>
          <w:rFonts w:ascii="Times New Roman" w:hAnsi="Times New Roman"/>
          <w:bCs/>
          <w:sz w:val="28"/>
          <w:szCs w:val="28"/>
        </w:rPr>
        <w:t>-</w:t>
      </w:r>
      <w:r w:rsidR="001D75DC">
        <w:rPr>
          <w:rFonts w:ascii="Times New Roman" w:hAnsi="Times New Roman"/>
          <w:bCs/>
          <w:sz w:val="28"/>
          <w:szCs w:val="28"/>
        </w:rPr>
        <w:t xml:space="preserve"> </w:t>
      </w:r>
      <w:r w:rsidRPr="00EE13FB">
        <w:rPr>
          <w:rFonts w:ascii="Times New Roman" w:hAnsi="Times New Roman"/>
          <w:bCs/>
          <w:sz w:val="28"/>
          <w:szCs w:val="28"/>
        </w:rPr>
        <w:t>это</w:t>
      </w:r>
      <w:r w:rsidR="001D75DC">
        <w:rPr>
          <w:rFonts w:ascii="Times New Roman" w:hAnsi="Times New Roman"/>
          <w:sz w:val="28"/>
          <w:szCs w:val="28"/>
        </w:rPr>
        <w:t xml:space="preserve"> </w:t>
      </w:r>
      <w:r w:rsidRPr="007769A1">
        <w:rPr>
          <w:rFonts w:ascii="Times New Roman" w:hAnsi="Times New Roman"/>
          <w:sz w:val="28"/>
          <w:szCs w:val="28"/>
        </w:rPr>
        <w:t>действия и поступки, направленные на пользу</w:t>
      </w:r>
      <w:r w:rsidR="007B1F0F">
        <w:rPr>
          <w:rFonts w:ascii="Times New Roman" w:hAnsi="Times New Roman"/>
          <w:sz w:val="28"/>
          <w:szCs w:val="28"/>
        </w:rPr>
        <w:t xml:space="preserve"> кому то</w:t>
      </w:r>
      <w:r w:rsidRPr="007769A1">
        <w:rPr>
          <w:rFonts w:ascii="Times New Roman" w:hAnsi="Times New Roman"/>
          <w:sz w:val="28"/>
          <w:szCs w:val="28"/>
        </w:rPr>
        <w:t>.</w:t>
      </w:r>
    </w:p>
    <w:p w14:paraId="68B3EBF0" w14:textId="5505527D" w:rsidR="007B1F0F" w:rsidRPr="007769A1" w:rsidRDefault="007B1F0F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по вопросам.</w:t>
      </w:r>
    </w:p>
    <w:p w14:paraId="52054A7A" w14:textId="77777777" w:rsidR="009439E3" w:rsidRPr="007769A1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- Ребята, подумайте и скажите, как</w:t>
      </w:r>
      <w:r w:rsidR="000E006E" w:rsidRPr="007769A1">
        <w:rPr>
          <w:rFonts w:ascii="Times New Roman" w:hAnsi="Times New Roman"/>
          <w:sz w:val="28"/>
          <w:szCs w:val="28"/>
        </w:rPr>
        <w:t xml:space="preserve"> можно назвать человека, который</w:t>
      </w:r>
      <w:r w:rsidRPr="007769A1">
        <w:rPr>
          <w:rFonts w:ascii="Times New Roman" w:hAnsi="Times New Roman"/>
          <w:sz w:val="28"/>
          <w:szCs w:val="28"/>
        </w:rPr>
        <w:t xml:space="preserve"> делает добрые дела, занимается благотворительной деятельностью (благотворитель)</w:t>
      </w:r>
      <w:r w:rsidR="000E006E" w:rsidRPr="007769A1">
        <w:rPr>
          <w:rFonts w:ascii="Times New Roman" w:hAnsi="Times New Roman"/>
          <w:sz w:val="28"/>
          <w:szCs w:val="28"/>
        </w:rPr>
        <w:t>.</w:t>
      </w:r>
    </w:p>
    <w:p w14:paraId="575F1D22" w14:textId="413CD9AF" w:rsidR="00FA1051" w:rsidRDefault="009439E3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 w:rsidRPr="007769A1">
        <w:rPr>
          <w:rFonts w:ascii="Times New Roman" w:hAnsi="Times New Roman"/>
          <w:sz w:val="28"/>
          <w:szCs w:val="28"/>
        </w:rPr>
        <w:t>- А кто может быть благотворителем? (</w:t>
      </w:r>
      <w:r w:rsidR="007B1F0F">
        <w:rPr>
          <w:rFonts w:ascii="Times New Roman" w:hAnsi="Times New Roman"/>
          <w:sz w:val="28"/>
          <w:szCs w:val="28"/>
        </w:rPr>
        <w:t xml:space="preserve">выбери: </w:t>
      </w:r>
      <w:r w:rsidRPr="007769A1">
        <w:rPr>
          <w:rFonts w:ascii="Times New Roman" w:hAnsi="Times New Roman"/>
          <w:sz w:val="28"/>
          <w:szCs w:val="28"/>
        </w:rPr>
        <w:t>один человек, родители, класс, предприятие, завод и т.д.)</w:t>
      </w:r>
    </w:p>
    <w:p w14:paraId="6D6D08E9" w14:textId="77777777" w:rsidR="00FF3F5D" w:rsidRDefault="00EE13FB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051">
        <w:rPr>
          <w:rFonts w:ascii="Times New Roman" w:hAnsi="Times New Roman"/>
          <w:sz w:val="28"/>
          <w:szCs w:val="28"/>
        </w:rPr>
        <w:t>Ребята, а вы знаете</w:t>
      </w:r>
      <w:r w:rsidR="0080717A">
        <w:rPr>
          <w:rFonts w:ascii="Times New Roman" w:hAnsi="Times New Roman"/>
          <w:sz w:val="28"/>
          <w:szCs w:val="28"/>
        </w:rPr>
        <w:t xml:space="preserve"> о том,</w:t>
      </w:r>
      <w:r w:rsidR="00FA1051">
        <w:rPr>
          <w:rFonts w:ascii="Times New Roman" w:hAnsi="Times New Roman"/>
          <w:sz w:val="28"/>
          <w:szCs w:val="28"/>
        </w:rPr>
        <w:t xml:space="preserve"> что первая леди Казахстана Сара </w:t>
      </w:r>
      <w:r w:rsidR="008F4DE8">
        <w:rPr>
          <w:rFonts w:ascii="Times New Roman" w:hAnsi="Times New Roman"/>
          <w:sz w:val="28"/>
          <w:szCs w:val="28"/>
        </w:rPr>
        <w:t>Алпысовна Назарбаевна тоже занимается благотворительностью.</w:t>
      </w:r>
    </w:p>
    <w:p w14:paraId="75459515" w14:textId="77777777" w:rsidR="00FF3F5D" w:rsidRDefault="00FF3F5D" w:rsidP="00CC0F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7571E6B" w14:textId="77777777" w:rsidR="004C1DE2" w:rsidRDefault="004C1DE2" w:rsidP="00CC0F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92B4CE9" w14:textId="77777777" w:rsidR="004C1DE2" w:rsidRDefault="004C1DE2" w:rsidP="00CC0F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FC930F0" w14:textId="77777777" w:rsidR="004C1DE2" w:rsidRDefault="004C1DE2" w:rsidP="00CC0F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8AB8316" w14:textId="7D325A90" w:rsidR="00344634" w:rsidRDefault="008F4DE8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Она в 1992 году основала детский благотворительный фонд </w:t>
      </w:r>
      <w:bookmarkStart w:id="2" w:name="_Hlk86940040"/>
      <w:r>
        <w:rPr>
          <w:rFonts w:ascii="Times New Roman" w:hAnsi="Times New Roman"/>
          <w:sz w:val="28"/>
          <w:szCs w:val="28"/>
        </w:rPr>
        <w:t>«Б</w:t>
      </w:r>
      <w:r>
        <w:rPr>
          <w:rFonts w:ascii="Times New Roman" w:hAnsi="Times New Roman"/>
          <w:sz w:val="28"/>
          <w:szCs w:val="28"/>
          <w:lang w:val="kk-KZ"/>
        </w:rPr>
        <w:t>өбек</w:t>
      </w:r>
      <w:r>
        <w:rPr>
          <w:rFonts w:ascii="Times New Roman" w:hAnsi="Times New Roman"/>
          <w:sz w:val="28"/>
          <w:szCs w:val="28"/>
        </w:rPr>
        <w:t>»</w:t>
      </w:r>
      <w:r w:rsidR="009C6325">
        <w:rPr>
          <w:rFonts w:ascii="Times New Roman" w:hAnsi="Times New Roman"/>
          <w:sz w:val="28"/>
          <w:szCs w:val="28"/>
        </w:rPr>
        <w:t xml:space="preserve"> </w:t>
      </w:r>
      <w:bookmarkEnd w:id="2"/>
      <w:r w:rsidR="009C6325">
        <w:rPr>
          <w:rFonts w:ascii="Times New Roman" w:hAnsi="Times New Roman"/>
          <w:sz w:val="28"/>
          <w:szCs w:val="28"/>
        </w:rPr>
        <w:t>для осуществления святого дела по защите прав и интересов детей.</w:t>
      </w:r>
      <w:r w:rsidR="009F02CD">
        <w:rPr>
          <w:rFonts w:ascii="Times New Roman" w:hAnsi="Times New Roman"/>
          <w:sz w:val="28"/>
          <w:szCs w:val="28"/>
        </w:rPr>
        <w:t xml:space="preserve"> </w:t>
      </w:r>
      <w:r w:rsidR="009C6325">
        <w:rPr>
          <w:rFonts w:ascii="Times New Roman" w:hAnsi="Times New Roman"/>
          <w:sz w:val="28"/>
          <w:szCs w:val="28"/>
        </w:rPr>
        <w:t>Фонд</w:t>
      </w:r>
      <w:r w:rsidR="009F02CD">
        <w:rPr>
          <w:rFonts w:ascii="Times New Roman" w:hAnsi="Times New Roman"/>
          <w:sz w:val="28"/>
          <w:szCs w:val="28"/>
        </w:rPr>
        <w:t xml:space="preserve"> </w:t>
      </w:r>
      <w:r w:rsidR="009C6325">
        <w:rPr>
          <w:rFonts w:ascii="Times New Roman" w:hAnsi="Times New Roman"/>
          <w:sz w:val="28"/>
          <w:szCs w:val="28"/>
        </w:rPr>
        <w:t>оказывает</w:t>
      </w:r>
      <w:r w:rsidR="009F02CD">
        <w:rPr>
          <w:rFonts w:ascii="Times New Roman" w:hAnsi="Times New Roman"/>
          <w:sz w:val="28"/>
          <w:szCs w:val="28"/>
        </w:rPr>
        <w:t xml:space="preserve"> </w:t>
      </w:r>
      <w:r w:rsidR="009C6325">
        <w:rPr>
          <w:rFonts w:ascii="Times New Roman" w:hAnsi="Times New Roman"/>
          <w:sz w:val="28"/>
          <w:szCs w:val="28"/>
        </w:rPr>
        <w:t>помощь обществу в решении проблем, связанных с обеспечением прав и законных интересов подрастающего поколения,</w:t>
      </w:r>
      <w:r w:rsidR="009F02CD">
        <w:rPr>
          <w:rFonts w:ascii="Times New Roman" w:hAnsi="Times New Roman"/>
          <w:sz w:val="28"/>
          <w:szCs w:val="28"/>
        </w:rPr>
        <w:t xml:space="preserve"> </w:t>
      </w:r>
      <w:r w:rsidR="0080717A">
        <w:rPr>
          <w:rFonts w:ascii="Times New Roman" w:hAnsi="Times New Roman"/>
          <w:sz w:val="28"/>
          <w:szCs w:val="28"/>
        </w:rPr>
        <w:t xml:space="preserve">с </w:t>
      </w:r>
      <w:r w:rsidR="009F02CD">
        <w:rPr>
          <w:rFonts w:ascii="Times New Roman" w:hAnsi="Times New Roman"/>
          <w:sz w:val="28"/>
          <w:szCs w:val="28"/>
        </w:rPr>
        <w:t>нравственно-духовным образованием и воспитанием детей.</w:t>
      </w:r>
    </w:p>
    <w:p w14:paraId="79EC0602" w14:textId="1097FDA3" w:rsidR="00E814CE" w:rsidRDefault="00446F8D" w:rsidP="00CC0FA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нашей жизни очень много примеров, когда человек занимается благотворительностью. Дать денег </w:t>
      </w:r>
      <w:r w:rsidR="00E814CE">
        <w:rPr>
          <w:rFonts w:ascii="Times New Roman" w:hAnsi="Times New Roman"/>
          <w:sz w:val="28"/>
          <w:szCs w:val="28"/>
        </w:rPr>
        <w:t>на строительство храма, больницы и на ремонт школы, на покупку игрушек или одежды для детей</w:t>
      </w:r>
      <w:r w:rsidR="007560F2">
        <w:rPr>
          <w:rFonts w:ascii="Times New Roman" w:hAnsi="Times New Roman"/>
          <w:sz w:val="28"/>
          <w:szCs w:val="28"/>
        </w:rPr>
        <w:t>-</w:t>
      </w:r>
      <w:r w:rsidR="00E814CE">
        <w:rPr>
          <w:rFonts w:ascii="Times New Roman" w:hAnsi="Times New Roman"/>
          <w:sz w:val="28"/>
          <w:szCs w:val="28"/>
        </w:rPr>
        <w:t>сирот-</w:t>
      </w:r>
      <w:r w:rsidR="00C13911">
        <w:rPr>
          <w:rFonts w:ascii="Times New Roman" w:hAnsi="Times New Roman"/>
          <w:sz w:val="28"/>
          <w:szCs w:val="28"/>
        </w:rPr>
        <w:t xml:space="preserve"> </w:t>
      </w:r>
      <w:r w:rsidR="00E814CE">
        <w:rPr>
          <w:rFonts w:ascii="Times New Roman" w:hAnsi="Times New Roman"/>
          <w:sz w:val="28"/>
          <w:szCs w:val="28"/>
        </w:rPr>
        <w:t>все</w:t>
      </w:r>
      <w:r w:rsidR="00C13911">
        <w:rPr>
          <w:rFonts w:ascii="Times New Roman" w:hAnsi="Times New Roman"/>
          <w:sz w:val="28"/>
          <w:szCs w:val="28"/>
        </w:rPr>
        <w:t xml:space="preserve"> </w:t>
      </w:r>
      <w:r w:rsidR="00E814CE">
        <w:rPr>
          <w:rFonts w:ascii="Times New Roman" w:hAnsi="Times New Roman"/>
          <w:sz w:val="28"/>
          <w:szCs w:val="28"/>
        </w:rPr>
        <w:t xml:space="preserve">это благотворительность. </w:t>
      </w:r>
    </w:p>
    <w:p w14:paraId="2DFB15A5" w14:textId="76765478" w:rsidR="00E814CE" w:rsidRDefault="00EE13FB" w:rsidP="00E814C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814CE">
        <w:rPr>
          <w:rFonts w:ascii="Times New Roman" w:hAnsi="Times New Roman"/>
          <w:sz w:val="28"/>
          <w:szCs w:val="28"/>
        </w:rPr>
        <w:t>Ребята, какие примеры благотворительности знаете вы?  (ответы детей)</w:t>
      </w:r>
    </w:p>
    <w:p w14:paraId="5C092689" w14:textId="352B0706" w:rsidR="00E93A65" w:rsidRDefault="00E93A65" w:rsidP="00E814C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знаю точно, что каждый из вас тоже занимался благотворительностью хотя бы один раз.</w:t>
      </w:r>
    </w:p>
    <w:p w14:paraId="52B7FA1C" w14:textId="19EDE309" w:rsidR="00AF6738" w:rsidRDefault="00EE13FB" w:rsidP="00AF673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3A65">
        <w:rPr>
          <w:rFonts w:ascii="Times New Roman" w:hAnsi="Times New Roman"/>
          <w:sz w:val="28"/>
          <w:szCs w:val="28"/>
        </w:rPr>
        <w:t>Вспомните и расскажите нам случаи из вашей жизни, когда вы творили добро</w:t>
      </w:r>
      <w:r w:rsidR="00AF6738">
        <w:rPr>
          <w:rFonts w:ascii="Times New Roman" w:hAnsi="Times New Roman"/>
          <w:sz w:val="28"/>
          <w:szCs w:val="28"/>
        </w:rPr>
        <w:t>? (ответы детей)</w:t>
      </w:r>
    </w:p>
    <w:p w14:paraId="4EB94D44" w14:textId="3457ACEB" w:rsidR="00E93A65" w:rsidRDefault="00AF6738" w:rsidP="00E814C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-Молодцы ребята! Какие вы все добрые и отзывчивые.</w:t>
      </w:r>
    </w:p>
    <w:p w14:paraId="02CEB5F4" w14:textId="4F26F3A8" w:rsidR="00DF07C5" w:rsidRDefault="00AF6738" w:rsidP="00E814C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Таких примеров в вашей жизни много. Мы должны помнить, что </w:t>
      </w:r>
      <w:r w:rsidR="00DF07C5">
        <w:rPr>
          <w:rFonts w:ascii="Times New Roman" w:hAnsi="Times New Roman"/>
          <w:sz w:val="28"/>
          <w:szCs w:val="28"/>
        </w:rPr>
        <w:t>добрые поступки всегда вознаграждаются добрым отношением к нам родных, близких и совсем незнакомых людей.</w:t>
      </w:r>
    </w:p>
    <w:p w14:paraId="3103E947" w14:textId="7C8E87A8" w:rsidR="00DF07C5" w:rsidRPr="00990BA6" w:rsidRDefault="00973DA8" w:rsidP="0049784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90BA6">
        <w:rPr>
          <w:rFonts w:ascii="Times New Roman" w:hAnsi="Times New Roman"/>
          <w:b/>
          <w:sz w:val="28"/>
          <w:szCs w:val="28"/>
        </w:rPr>
        <w:t>Рефлекси</w:t>
      </w:r>
      <w:r w:rsidR="00DF07C5" w:rsidRPr="00990BA6">
        <w:rPr>
          <w:rFonts w:ascii="Times New Roman" w:hAnsi="Times New Roman"/>
          <w:b/>
          <w:sz w:val="28"/>
          <w:szCs w:val="28"/>
        </w:rPr>
        <w:t>я</w:t>
      </w:r>
      <w:r w:rsidR="00990BA6">
        <w:rPr>
          <w:rFonts w:ascii="Times New Roman" w:hAnsi="Times New Roman"/>
          <w:b/>
          <w:sz w:val="28"/>
          <w:szCs w:val="28"/>
        </w:rPr>
        <w:t>.</w:t>
      </w:r>
    </w:p>
    <w:p w14:paraId="2B9710B0" w14:textId="4460F6FA" w:rsidR="00DF07C5" w:rsidRDefault="00990BA6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DF07C5">
        <w:rPr>
          <w:rFonts w:ascii="Times New Roman" w:hAnsi="Times New Roman"/>
          <w:bCs/>
          <w:sz w:val="28"/>
          <w:szCs w:val="28"/>
        </w:rPr>
        <w:t xml:space="preserve">Ребята, посмотрите, какое красивое дерево у нас появилось </w:t>
      </w:r>
      <w:r w:rsidR="007D100D">
        <w:rPr>
          <w:rFonts w:ascii="Times New Roman" w:hAnsi="Times New Roman"/>
          <w:bCs/>
          <w:sz w:val="28"/>
          <w:szCs w:val="28"/>
        </w:rPr>
        <w:t>на доске. На нем чего-то не хватает.</w:t>
      </w:r>
    </w:p>
    <w:p w14:paraId="6C19AFE9" w14:textId="5DAF3077" w:rsidR="007D100D" w:rsidRDefault="00EE13FB" w:rsidP="007D100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7D100D">
        <w:rPr>
          <w:rFonts w:ascii="Times New Roman" w:hAnsi="Times New Roman"/>
          <w:bCs/>
          <w:sz w:val="28"/>
          <w:szCs w:val="28"/>
        </w:rPr>
        <w:t xml:space="preserve">Как вы думаете чего? </w:t>
      </w:r>
      <w:r w:rsidR="007D100D">
        <w:rPr>
          <w:rFonts w:ascii="Times New Roman" w:hAnsi="Times New Roman"/>
          <w:sz w:val="28"/>
          <w:szCs w:val="28"/>
        </w:rPr>
        <w:t>(ответы детей)</w:t>
      </w:r>
    </w:p>
    <w:p w14:paraId="4189C85F" w14:textId="7C3D2608" w:rsidR="00BB573C" w:rsidRDefault="001340AE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7D100D">
        <w:rPr>
          <w:rFonts w:ascii="Times New Roman" w:hAnsi="Times New Roman"/>
          <w:bCs/>
          <w:sz w:val="28"/>
          <w:szCs w:val="28"/>
        </w:rPr>
        <w:t xml:space="preserve">Давайте превратим это дерево, в дерево ваших добрых дел. </w:t>
      </w:r>
    </w:p>
    <w:p w14:paraId="5F67503A" w14:textId="16DC3556" w:rsidR="00BB573C" w:rsidRDefault="001340AE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7D100D">
        <w:rPr>
          <w:rFonts w:ascii="Times New Roman" w:hAnsi="Times New Roman"/>
          <w:bCs/>
          <w:sz w:val="28"/>
          <w:szCs w:val="28"/>
        </w:rPr>
        <w:t>У вас на столах лежат разноцветные листья</w:t>
      </w:r>
      <w:r w:rsidR="00BB573C">
        <w:rPr>
          <w:rFonts w:ascii="Times New Roman" w:hAnsi="Times New Roman"/>
          <w:bCs/>
          <w:sz w:val="28"/>
          <w:szCs w:val="28"/>
        </w:rPr>
        <w:t>.</w:t>
      </w:r>
    </w:p>
    <w:p w14:paraId="686B2E53" w14:textId="53340331" w:rsidR="00BB573C" w:rsidRDefault="001340AE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BB573C">
        <w:rPr>
          <w:rFonts w:ascii="Times New Roman" w:hAnsi="Times New Roman"/>
          <w:bCs/>
          <w:sz w:val="28"/>
          <w:szCs w:val="28"/>
        </w:rPr>
        <w:t xml:space="preserve">Напишите на них свои добрые дела. </w:t>
      </w:r>
    </w:p>
    <w:p w14:paraId="3D8E4AE4" w14:textId="6A77CE99" w:rsidR="007D100D" w:rsidRDefault="001340AE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BB573C">
        <w:rPr>
          <w:rFonts w:ascii="Times New Roman" w:hAnsi="Times New Roman"/>
          <w:bCs/>
          <w:sz w:val="28"/>
          <w:szCs w:val="28"/>
        </w:rPr>
        <w:t>И прикрепите к нашему дереву.</w:t>
      </w:r>
    </w:p>
    <w:p w14:paraId="595CC8B3" w14:textId="57F128C4" w:rsidR="00BB573C" w:rsidRDefault="00BB573C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-Посмотрите, какое у нас получилось дерево (красивое, яркое).</w:t>
      </w:r>
    </w:p>
    <w:p w14:paraId="59B5C0BE" w14:textId="60B0ED7E" w:rsidR="00BB573C" w:rsidRPr="00990BA6" w:rsidRDefault="00BB573C" w:rsidP="00DF07C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90BA6">
        <w:rPr>
          <w:rFonts w:ascii="Times New Roman" w:hAnsi="Times New Roman"/>
          <w:b/>
          <w:sz w:val="28"/>
          <w:szCs w:val="28"/>
        </w:rPr>
        <w:t>Итог</w:t>
      </w:r>
      <w:r w:rsidR="00990BA6">
        <w:rPr>
          <w:rFonts w:ascii="Times New Roman" w:hAnsi="Times New Roman"/>
          <w:b/>
          <w:sz w:val="28"/>
          <w:szCs w:val="28"/>
        </w:rPr>
        <w:t xml:space="preserve"> занятия</w:t>
      </w:r>
      <w:r w:rsidRPr="00990BA6">
        <w:rPr>
          <w:rFonts w:ascii="Times New Roman" w:hAnsi="Times New Roman"/>
          <w:b/>
          <w:sz w:val="28"/>
          <w:szCs w:val="28"/>
        </w:rPr>
        <w:t>.</w:t>
      </w:r>
    </w:p>
    <w:p w14:paraId="79A82120" w14:textId="263F07C3" w:rsidR="00497847" w:rsidRDefault="00497847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Заканчивая наше занятия, я уверена, что в ваших сердечках добра стало больше. Вы будете дарить добро людям и станете равнодушными к чужой беде.</w:t>
      </w:r>
    </w:p>
    <w:p w14:paraId="5B198028" w14:textId="3E769A15" w:rsidR="00497847" w:rsidRDefault="00497847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Спасибо! Всего доброго!</w:t>
      </w:r>
    </w:p>
    <w:p w14:paraId="3E4AB55C" w14:textId="77777777" w:rsidR="00BB573C" w:rsidRPr="00DF07C5" w:rsidRDefault="00BB573C" w:rsidP="00DF07C5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14:paraId="13B197A7" w14:textId="5A96BAB8" w:rsidR="009A0BFB" w:rsidRPr="007769A1" w:rsidRDefault="009A0BFB" w:rsidP="00CC0FA9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F13AB8D" w14:textId="77777777" w:rsidR="009A0BFB" w:rsidRPr="007769A1" w:rsidRDefault="009A0BFB" w:rsidP="00CC0FA9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9A0BFB" w:rsidRPr="007769A1" w:rsidSect="00FF3F5D">
      <w:pgSz w:w="11906" w:h="16838"/>
      <w:pgMar w:top="426" w:right="850" w:bottom="567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455B0"/>
    <w:multiLevelType w:val="multilevel"/>
    <w:tmpl w:val="C26E8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0B3E82"/>
    <w:multiLevelType w:val="multilevel"/>
    <w:tmpl w:val="8168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0F600D"/>
    <w:multiLevelType w:val="hybridMultilevel"/>
    <w:tmpl w:val="7374A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197833">
    <w:abstractNumId w:val="0"/>
  </w:num>
  <w:num w:numId="2" w16cid:durableId="1902211821">
    <w:abstractNumId w:val="1"/>
  </w:num>
  <w:num w:numId="3" w16cid:durableId="1578201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0BFB"/>
    <w:rsid w:val="000553EA"/>
    <w:rsid w:val="0006696A"/>
    <w:rsid w:val="00070F1A"/>
    <w:rsid w:val="000A5E60"/>
    <w:rsid w:val="000E006E"/>
    <w:rsid w:val="001340AE"/>
    <w:rsid w:val="00164D35"/>
    <w:rsid w:val="00165819"/>
    <w:rsid w:val="00182D66"/>
    <w:rsid w:val="001A1886"/>
    <w:rsid w:val="001C587C"/>
    <w:rsid w:val="001D75DC"/>
    <w:rsid w:val="001F41FB"/>
    <w:rsid w:val="001F4B25"/>
    <w:rsid w:val="00295B80"/>
    <w:rsid w:val="00300A67"/>
    <w:rsid w:val="003162A9"/>
    <w:rsid w:val="00344634"/>
    <w:rsid w:val="0037031F"/>
    <w:rsid w:val="00372BD5"/>
    <w:rsid w:val="003A6441"/>
    <w:rsid w:val="003D27C5"/>
    <w:rsid w:val="00446F8D"/>
    <w:rsid w:val="004769D9"/>
    <w:rsid w:val="00497847"/>
    <w:rsid w:val="004B48D9"/>
    <w:rsid w:val="004C1DE2"/>
    <w:rsid w:val="005168AC"/>
    <w:rsid w:val="00551B5A"/>
    <w:rsid w:val="00554D63"/>
    <w:rsid w:val="0057299E"/>
    <w:rsid w:val="00597E52"/>
    <w:rsid w:val="005A05A2"/>
    <w:rsid w:val="005B3F10"/>
    <w:rsid w:val="005C005D"/>
    <w:rsid w:val="0072152F"/>
    <w:rsid w:val="007560F2"/>
    <w:rsid w:val="007769A1"/>
    <w:rsid w:val="007B1F0F"/>
    <w:rsid w:val="007D100D"/>
    <w:rsid w:val="007E1217"/>
    <w:rsid w:val="007E224B"/>
    <w:rsid w:val="0080717A"/>
    <w:rsid w:val="00811CDE"/>
    <w:rsid w:val="0081750B"/>
    <w:rsid w:val="00850B95"/>
    <w:rsid w:val="008A357F"/>
    <w:rsid w:val="008F4DE8"/>
    <w:rsid w:val="009439E3"/>
    <w:rsid w:val="00973DA8"/>
    <w:rsid w:val="00990BA6"/>
    <w:rsid w:val="009A0BFB"/>
    <w:rsid w:val="009C6325"/>
    <w:rsid w:val="009E6C07"/>
    <w:rsid w:val="009F02CD"/>
    <w:rsid w:val="00A611F8"/>
    <w:rsid w:val="00AA5F9C"/>
    <w:rsid w:val="00AF6738"/>
    <w:rsid w:val="00B94E43"/>
    <w:rsid w:val="00BB573C"/>
    <w:rsid w:val="00BB60EB"/>
    <w:rsid w:val="00C13911"/>
    <w:rsid w:val="00C6667A"/>
    <w:rsid w:val="00CB7F8E"/>
    <w:rsid w:val="00CC0FA9"/>
    <w:rsid w:val="00D62CC3"/>
    <w:rsid w:val="00D701E4"/>
    <w:rsid w:val="00DA7202"/>
    <w:rsid w:val="00DE0F20"/>
    <w:rsid w:val="00DF07C5"/>
    <w:rsid w:val="00E13DB0"/>
    <w:rsid w:val="00E27D18"/>
    <w:rsid w:val="00E430AF"/>
    <w:rsid w:val="00E814CE"/>
    <w:rsid w:val="00E93A65"/>
    <w:rsid w:val="00EB3E1B"/>
    <w:rsid w:val="00EE13FB"/>
    <w:rsid w:val="00F258F6"/>
    <w:rsid w:val="00F764A8"/>
    <w:rsid w:val="00FA1051"/>
    <w:rsid w:val="00FE19AD"/>
    <w:rsid w:val="00FF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9A53B"/>
  <w15:docId w15:val="{6F17D12B-9F52-4677-8AB1-CC42612D7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E1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3D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5F9C"/>
    <w:rPr>
      <w:sz w:val="22"/>
      <w:szCs w:val="22"/>
      <w:lang w:eastAsia="en-US"/>
    </w:rPr>
  </w:style>
  <w:style w:type="character" w:styleId="a5">
    <w:name w:val="Hyperlink"/>
    <w:uiPriority w:val="99"/>
    <w:unhideWhenUsed/>
    <w:rsid w:val="009A0BF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F0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0;&#1089;&#1102;&#1096;&#1072;\&#1056;&#1072;&#1073;&#1086;&#1095;&#1080;&#1081;%20&#1089;&#1090;&#1086;&#1083;\&#1050;&#1083;&#1072;&#1089;&#1089;&#1085;&#1099;&#1081;%20&#1095;&#1072;&#1089;%20&#1076;&#1083;&#1103;%20&#1091;&#1095;&#1072;&#1097;&#1080;&#1093;&#1089;&#1103;%20&#1085;&#1072;&#1095;&#1072;&#1083;&#1100;&#1085;&#1086;&#1081;%20&#1096;&#1082;&#1086;&#1083;&#1099;%20&#1057;&#1087;&#1077;&#1096;&#1080;&#1090;&#1077;%20&#1076;&#1077;&#1083;&#1072;&#1090;&#1100;%20&#1076;&#1086;&#1073;&#1088;&#1099;&#1077;%20&#1076;&#1077;&#1083;&#1072;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314F8-4E48-4665-A565-BFD9CBFB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Классный час для учащихся начальной школы Спешите делать добрые дела.</Template>
  <TotalTime>1397</TotalTime>
  <Pages>1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20</cp:revision>
  <cp:lastPrinted>2021-11-04T00:41:00Z</cp:lastPrinted>
  <dcterms:created xsi:type="dcterms:W3CDTF">2017-12-12T13:58:00Z</dcterms:created>
  <dcterms:modified xsi:type="dcterms:W3CDTF">2022-10-06T12:39:00Z</dcterms:modified>
</cp:coreProperties>
</file>